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1A1F0A70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 xml:space="preserve">ELECCIONES A REPRESENTANTES DE LA </w:t>
      </w:r>
      <w:r w:rsidR="00E54A42">
        <w:rPr>
          <w:rFonts w:ascii="Arial" w:hAnsi="Arial" w:cs="Arial"/>
          <w:b/>
          <w:sz w:val="24"/>
          <w:szCs w:val="24"/>
        </w:rPr>
        <w:t>COMISIÓN DELEGADA</w:t>
      </w:r>
    </w:p>
    <w:p w14:paraId="04DDC1B6" w14:textId="670BD457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5E31FC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03B119FF" w:rsidR="005362D8" w:rsidRDefault="000B4755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  <w:r>
        <w:rPr>
          <w:rFonts w:ascii="Arial" w:hAnsi="Arial" w:cs="Arial"/>
          <w:b/>
          <w:sz w:val="24"/>
          <w:szCs w:val="24"/>
          <w:u w:val="single"/>
        </w:rPr>
        <w:br/>
      </w:r>
      <w:r>
        <w:rPr>
          <w:rFonts w:ascii="Arial" w:hAnsi="Arial" w:cs="Arial"/>
          <w:b/>
          <w:sz w:val="32"/>
          <w:szCs w:val="32"/>
        </w:rPr>
        <w:t>DEPORTISTAS</w:t>
      </w:r>
      <w:r w:rsidRPr="00BC52FB">
        <w:rPr>
          <w:rFonts w:ascii="Arial" w:hAnsi="Arial" w:cs="Arial"/>
          <w:b/>
          <w:sz w:val="32"/>
          <w:szCs w:val="32"/>
        </w:rPr>
        <w:t xml:space="preserve"> /</w:t>
      </w:r>
      <w:r>
        <w:rPr>
          <w:rFonts w:ascii="Arial" w:hAnsi="Arial" w:cs="Arial"/>
          <w:b/>
          <w:sz w:val="32"/>
          <w:szCs w:val="32"/>
        </w:rPr>
        <w:t xml:space="preserve"> TÉCNICOS / JUECES</w:t>
      </w:r>
    </w:p>
    <w:p w14:paraId="367F9D7B" w14:textId="28D38D19" w:rsidR="009A2B6F" w:rsidRPr="00AF1B41" w:rsidRDefault="005362D8" w:rsidP="002445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9E590E" w:rsidRPr="00630EAD" w14:paraId="4EC7C56C" w14:textId="77777777" w:rsidTr="00CC5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0456A80B" w14:textId="7804B016" w:rsidR="009E590E" w:rsidRPr="009E590E" w:rsidRDefault="009E590E" w:rsidP="0078276E">
            <w:pPr>
              <w:spacing w:after="0"/>
              <w:jc w:val="left"/>
              <w:rPr>
                <w:rFonts w:ascii="Arial" w:hAnsi="Arial" w:cs="Arial"/>
                <w:caps w:val="0"/>
                <w:color w:val="000000" w:themeColor="text1"/>
                <w:sz w:val="22"/>
                <w:szCs w:val="22"/>
              </w:rPr>
            </w:pPr>
            <w:r w:rsidRPr="009E59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INDIQUE SU REPRESENTACIÓN EN LA ASAMBLEA GENERAL DE LA RFETA </w:t>
            </w:r>
          </w:p>
          <w:p w14:paraId="0B795DF4" w14:textId="61D0D39D" w:rsidR="009E590E" w:rsidRPr="009E590E" w:rsidRDefault="009E590E" w:rsidP="0078276E">
            <w:pPr>
              <w:spacing w:after="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22"/>
                <w:szCs w:val="22"/>
              </w:rPr>
            </w:pPr>
          </w:p>
          <w:p w14:paraId="72FA7B0B" w14:textId="7072AF57" w:rsidR="00600778" w:rsidRDefault="00945CC2" w:rsidP="0078276E">
            <w:pPr>
              <w:spacing w:after="0"/>
              <w:jc w:val="left"/>
              <w:rPr>
                <w:rFonts w:ascii="Arial" w:hAnsi="Arial" w:cs="Arial"/>
                <w:b w:val="0"/>
                <w:caps w:val="0"/>
                <w:color w:val="000000" w:themeColor="text1"/>
                <w:sz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0DBA9A4" wp14:editId="3C64CDE7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333375</wp:posOffset>
                      </wp:positionV>
                      <wp:extent cx="269875" cy="269875"/>
                      <wp:effectExtent l="0" t="0" r="15875" b="15875"/>
                      <wp:wrapNone/>
                      <wp:docPr id="2109257053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69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D7BAA" id="Rectángulo 2" o:spid="_x0000_s1026" style="position:absolute;margin-left:123.25pt;margin-top:26.25pt;width:21.25pt;height:2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" filled="f" strokecolor="#4d4d4d [3209]" strokeweight="1pt"/>
                  </w:pict>
                </mc:Fallback>
              </mc:AlternateContent>
            </w:r>
            <w:r w:rsidRPr="00EB0D54">
              <w:rPr>
                <w:rFonts w:ascii="Arial" w:hAnsi="Arial" w:cs="Arial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55CC92D" wp14:editId="5ABAFA70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8890</wp:posOffset>
                      </wp:positionV>
                      <wp:extent cx="269875" cy="269875"/>
                      <wp:effectExtent l="0" t="0" r="15875" b="15875"/>
                      <wp:wrapNone/>
                      <wp:docPr id="2128075505" name="Rectángulo 2128075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69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CD3CBC" w14:textId="77777777" w:rsidR="009E590E" w:rsidRDefault="009E590E" w:rsidP="009E59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CC92D" id="Rectángulo 2128075505" o:spid="_x0000_s1026" style="position:absolute;margin-left:123.1pt;margin-top:.7pt;width:21.25pt;height:2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" filled="f" strokecolor="#002060" strokeweight="1pt">
                      <v:textbox>
                        <w:txbxContent>
                          <w:p w14:paraId="1ECD3CBC" w14:textId="77777777" w:rsidR="009E590E" w:rsidRDefault="009E590E" w:rsidP="009E590E"/>
                        </w:txbxContent>
                      </v:textbox>
                    </v:rect>
                  </w:pict>
                </mc:Fallback>
              </mc:AlternateContent>
            </w:r>
            <w:r w:rsidR="009E590E" w:rsidRPr="00EB0D54">
              <w:rPr>
                <w:rFonts w:ascii="Arial" w:hAnsi="Arial" w:cs="Arial"/>
                <w:color w:val="000000" w:themeColor="text1"/>
                <w:sz w:val="20"/>
              </w:rPr>
              <w:t xml:space="preserve"> DEPORTISTAS                       </w:t>
            </w:r>
            <w:r w:rsidR="00600778">
              <w:rPr>
                <w:rFonts w:ascii="Arial" w:hAnsi="Arial" w:cs="Arial"/>
                <w:color w:val="000000" w:themeColor="text1"/>
                <w:sz w:val="20"/>
              </w:rPr>
              <w:br/>
            </w:r>
          </w:p>
          <w:p w14:paraId="4A1616B5" w14:textId="674591E2" w:rsidR="009E590E" w:rsidRPr="00EB0D54" w:rsidRDefault="009E590E" w:rsidP="0078276E">
            <w:pPr>
              <w:spacing w:after="0"/>
              <w:jc w:val="left"/>
              <w:rPr>
                <w:rFonts w:ascii="Arial" w:hAnsi="Arial" w:cs="Arial"/>
                <w:b w:val="0"/>
                <w:caps w:val="0"/>
                <w:color w:val="000000" w:themeColor="text1"/>
                <w:sz w:val="20"/>
              </w:rPr>
            </w:pPr>
            <w:r w:rsidRPr="00EB0D54">
              <w:rPr>
                <w:rFonts w:ascii="Arial" w:hAnsi="Arial" w:cs="Arial"/>
                <w:color w:val="000000" w:themeColor="text1"/>
                <w:sz w:val="20"/>
              </w:rPr>
              <w:t>TÉCNICOS / JUECES</w:t>
            </w:r>
            <w:r w:rsidR="00CC5F2B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60BD0723" w14:textId="77777777" w:rsidR="009E590E" w:rsidRPr="00BF45BE" w:rsidRDefault="009E590E" w:rsidP="00945CC2">
            <w:pPr>
              <w:spacing w:after="0"/>
              <w:jc w:val="left"/>
              <w:rPr>
                <w:bCs/>
                <w:caps w:val="0"/>
                <w:sz w:val="24"/>
                <w:szCs w:val="24"/>
              </w:rPr>
            </w:pPr>
          </w:p>
        </w:tc>
      </w:tr>
      <w:tr w:rsidR="002943BE" w:rsidRPr="001925E8" w14:paraId="0AE4A1D8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08413A5F" w:rsidR="00ED1B73" w:rsidRPr="00ED1B73" w:rsidRDefault="00130501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  <w:r w:rsidR="002D3A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30501" w:rsidRPr="001925E8" w14:paraId="6EF1EBF9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591B7EE" w:rsidR="005A47D7" w:rsidRDefault="0007040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Teléfono móvil: </w:t>
            </w:r>
          </w:p>
        </w:tc>
      </w:tr>
      <w:tr w:rsidR="0028006E" w:rsidRPr="001925E8" w14:paraId="46B62D5C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1934381E" w:rsidR="0028006E" w:rsidRDefault="00070407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correo electrónico:</w:t>
            </w:r>
          </w:p>
        </w:tc>
      </w:tr>
      <w:tr w:rsidR="0084767C" w:rsidRPr="001925E8" w14:paraId="56964D4B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41EA3989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</w:t>
            </w:r>
            <w:r w:rsidR="00FD0D3E">
              <w:rPr>
                <w:rFonts w:ascii="Arial" w:hAnsi="Arial" w:cs="Arial"/>
                <w:sz w:val="22"/>
                <w:szCs w:val="22"/>
              </w:rPr>
              <w:t>a</w:t>
            </w:r>
            <w:r w:rsidR="005B34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3285">
              <w:rPr>
                <w:rFonts w:ascii="Arial" w:hAnsi="Arial" w:cs="Arial"/>
                <w:sz w:val="22"/>
                <w:szCs w:val="22"/>
              </w:rPr>
              <w:t>miembro</w:t>
            </w:r>
            <w:r w:rsidR="005B3485">
              <w:rPr>
                <w:rFonts w:ascii="Arial" w:hAnsi="Arial" w:cs="Arial"/>
                <w:sz w:val="22"/>
                <w:szCs w:val="22"/>
              </w:rPr>
              <w:t xml:space="preserve"> de la Comisión Delegada</w:t>
            </w:r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5EE36FBB" w14:textId="77777777" w:rsidR="00FF5A56" w:rsidRDefault="00FF5A56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7B021B" w14:textId="5649BEAA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4418">
              <w:rPr>
                <w:rFonts w:ascii="Arial" w:hAnsi="Arial" w:cs="Arial"/>
                <w:sz w:val="22"/>
                <w:szCs w:val="22"/>
              </w:rPr>
              <w:t>_____________</w:t>
            </w:r>
            <w:r w:rsidR="00FF5A56">
              <w:rPr>
                <w:rFonts w:ascii="Arial" w:hAnsi="Arial" w:cs="Arial"/>
                <w:sz w:val="22"/>
                <w:szCs w:val="22"/>
              </w:rPr>
              <w:t>____</w:t>
            </w:r>
            <w:r w:rsidR="00476376">
              <w:rPr>
                <w:rFonts w:ascii="Arial" w:hAnsi="Arial" w:cs="Arial"/>
                <w:sz w:val="22"/>
                <w:szCs w:val="22"/>
              </w:rPr>
              <w:t>_____________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6376">
              <w:rPr>
                <w:rFonts w:ascii="Arial" w:hAnsi="Arial" w:cs="Arial"/>
                <w:sz w:val="22"/>
                <w:szCs w:val="22"/>
              </w:rPr>
              <w:t>___</w:t>
            </w:r>
            <w:r w:rsidR="00654418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0B4755">
              <w:rPr>
                <w:rFonts w:ascii="Arial" w:hAnsi="Arial" w:cs="Arial"/>
                <w:sz w:val="22"/>
                <w:szCs w:val="22"/>
              </w:rPr>
              <w:t>_</w:t>
            </w:r>
            <w:r w:rsidR="00476376">
              <w:rPr>
                <w:rFonts w:ascii="Arial" w:hAnsi="Arial" w:cs="Arial"/>
                <w:sz w:val="22"/>
                <w:szCs w:val="22"/>
              </w:rPr>
              <w:t>______</w:t>
            </w:r>
            <w:r w:rsidR="00654418">
              <w:rPr>
                <w:rFonts w:ascii="Arial" w:hAnsi="Arial" w:cs="Arial"/>
                <w:sz w:val="22"/>
                <w:szCs w:val="22"/>
              </w:rPr>
              <w:t>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EndPr/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EndPr/>
            <w:sdtContent>
              <w:tr w:rsidR="0084767C" w:rsidRPr="001925E8" w14:paraId="10CA37CC" w14:textId="77777777" w:rsidTr="0078276E">
                <w:tblPrEx>
                  <w:tbl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  <w:insideH w:val="single" w:sz="4" w:space="0" w:color="7F7F7F" w:themeColor="text1" w:themeTint="80"/>
                    <w:insideV w:val="single" w:sz="4" w:space="0" w:color="7F7F7F" w:themeColor="text1" w:themeTint="80"/>
                  </w:tblBorders>
                </w:tblPrEx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5810FB3" w14:textId="77777777" w:rsidR="00F97FEC" w:rsidRDefault="00F97FE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73FB73CB" w14:textId="0854DB5B" w:rsidR="00A50528" w:rsidRPr="00A2445A" w:rsidRDefault="00A50528" w:rsidP="00A2445A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sz w:val="18"/>
          <w:szCs w:val="18"/>
        </w:rPr>
        <w:t>El plazo de presentación de candidaturas finaliza el lunes 9 de diciembre de 2024</w:t>
      </w:r>
    </w:p>
    <w:p w14:paraId="3D52D956" w14:textId="024B68DC" w:rsidR="00E91A45" w:rsidRPr="00EF281D" w:rsidRDefault="002F470D" w:rsidP="00E91A4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582E3A">
        <w:rPr>
          <w:b/>
          <w:sz w:val="18"/>
          <w:szCs w:val="18"/>
        </w:rPr>
        <w:t>, ya sea del miembro electo</w:t>
      </w:r>
      <w:r w:rsidR="00033AE4">
        <w:rPr>
          <w:b/>
          <w:sz w:val="18"/>
          <w:szCs w:val="18"/>
        </w:rPr>
        <w:t>, o del representante del club electo</w:t>
      </w:r>
      <w:r w:rsidR="00A61C85">
        <w:rPr>
          <w:b/>
          <w:sz w:val="18"/>
          <w:szCs w:val="18"/>
        </w:rPr>
        <w:t xml:space="preserve"> como </w:t>
      </w:r>
      <w:r w:rsidR="008F75EF">
        <w:rPr>
          <w:b/>
          <w:sz w:val="18"/>
          <w:szCs w:val="18"/>
        </w:rPr>
        <w:t>miembro</w:t>
      </w:r>
      <w:r w:rsidR="00582E3A">
        <w:rPr>
          <w:b/>
          <w:sz w:val="18"/>
          <w:szCs w:val="18"/>
        </w:rPr>
        <w:t xml:space="preserve"> de la Asamblea General</w:t>
      </w:r>
      <w:r w:rsidR="00033AE4">
        <w:rPr>
          <w:b/>
          <w:sz w:val="18"/>
          <w:szCs w:val="18"/>
        </w:rPr>
        <w:t xml:space="preserve"> </w:t>
      </w:r>
    </w:p>
    <w:p w14:paraId="7B54AF03" w14:textId="794ED61D" w:rsidR="00EF281D" w:rsidRDefault="00EF281D" w:rsidP="00EF281D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 xml:space="preserve">Este documento, cumplimentado y convenientemente firmado, debe ser remitido a la siguiente dirección de correo electrónico: </w:t>
      </w:r>
      <w:hyperlink r:id="rId11" w:history="1">
        <w:r w:rsidR="00A61C85" w:rsidRPr="002B7FD8">
          <w:rPr>
            <w:rStyle w:val="Hipervnculo"/>
            <w:b/>
            <w:sz w:val="18"/>
            <w:szCs w:val="18"/>
          </w:rPr>
          <w:t>juntaelectoral@federarco.es</w:t>
        </w:r>
      </w:hyperlink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21A62523" w14:textId="5C99F283" w:rsidR="00DB060C" w:rsidRPr="00EF281D" w:rsidRDefault="00DB060C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</w:p>
    <w:sectPr w:rsidR="00DB060C" w:rsidRPr="00EF281D" w:rsidSect="00EF281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25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0142E" w14:textId="77777777" w:rsidR="0051670F" w:rsidRDefault="0051670F">
      <w:pPr>
        <w:spacing w:after="0" w:line="240" w:lineRule="auto"/>
      </w:pPr>
      <w:r>
        <w:separator/>
      </w:r>
    </w:p>
  </w:endnote>
  <w:endnote w:type="continuationSeparator" w:id="0">
    <w:p w14:paraId="48ED74DB" w14:textId="77777777" w:rsidR="0051670F" w:rsidRDefault="0051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EE9E0" w14:textId="77777777" w:rsidR="0051670F" w:rsidRDefault="0051670F">
      <w:pPr>
        <w:spacing w:after="0" w:line="240" w:lineRule="auto"/>
      </w:pPr>
      <w:r>
        <w:separator/>
      </w:r>
    </w:p>
  </w:footnote>
  <w:footnote w:type="continuationSeparator" w:id="0">
    <w:p w14:paraId="2867C2BE" w14:textId="77777777" w:rsidR="0051670F" w:rsidRDefault="0051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592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4656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33AE4"/>
    <w:rsid w:val="00070407"/>
    <w:rsid w:val="00076448"/>
    <w:rsid w:val="00096CDF"/>
    <w:rsid w:val="000A11AD"/>
    <w:rsid w:val="000B4755"/>
    <w:rsid w:val="000F3603"/>
    <w:rsid w:val="00130501"/>
    <w:rsid w:val="0013223F"/>
    <w:rsid w:val="001400D8"/>
    <w:rsid w:val="00150959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445BE"/>
    <w:rsid w:val="0025182F"/>
    <w:rsid w:val="00266AD1"/>
    <w:rsid w:val="0028006E"/>
    <w:rsid w:val="00292A80"/>
    <w:rsid w:val="002943BE"/>
    <w:rsid w:val="002D06E7"/>
    <w:rsid w:val="002D1A5C"/>
    <w:rsid w:val="002D3AEA"/>
    <w:rsid w:val="002F0D05"/>
    <w:rsid w:val="002F470D"/>
    <w:rsid w:val="00302541"/>
    <w:rsid w:val="00350B1A"/>
    <w:rsid w:val="0036777D"/>
    <w:rsid w:val="003720A4"/>
    <w:rsid w:val="003A3B2D"/>
    <w:rsid w:val="003B0AFE"/>
    <w:rsid w:val="003B4A1E"/>
    <w:rsid w:val="003D22F4"/>
    <w:rsid w:val="003F7080"/>
    <w:rsid w:val="004115EE"/>
    <w:rsid w:val="00412008"/>
    <w:rsid w:val="00414D27"/>
    <w:rsid w:val="00415E0B"/>
    <w:rsid w:val="00423F13"/>
    <w:rsid w:val="004366A5"/>
    <w:rsid w:val="0047061E"/>
    <w:rsid w:val="00476376"/>
    <w:rsid w:val="00484D37"/>
    <w:rsid w:val="00494DC3"/>
    <w:rsid w:val="004C122A"/>
    <w:rsid w:val="004C3DEA"/>
    <w:rsid w:val="004C686F"/>
    <w:rsid w:val="004F0340"/>
    <w:rsid w:val="00500B37"/>
    <w:rsid w:val="0051670F"/>
    <w:rsid w:val="005362D8"/>
    <w:rsid w:val="00536692"/>
    <w:rsid w:val="0054011F"/>
    <w:rsid w:val="005464BF"/>
    <w:rsid w:val="005525EB"/>
    <w:rsid w:val="00582E3A"/>
    <w:rsid w:val="005A08FB"/>
    <w:rsid w:val="005A47D7"/>
    <w:rsid w:val="005B3485"/>
    <w:rsid w:val="005E31FC"/>
    <w:rsid w:val="005E5C03"/>
    <w:rsid w:val="005F3285"/>
    <w:rsid w:val="00600778"/>
    <w:rsid w:val="006049E3"/>
    <w:rsid w:val="00630EAD"/>
    <w:rsid w:val="006322A3"/>
    <w:rsid w:val="006342C7"/>
    <w:rsid w:val="006410C0"/>
    <w:rsid w:val="00650C88"/>
    <w:rsid w:val="00654418"/>
    <w:rsid w:val="00664610"/>
    <w:rsid w:val="00666796"/>
    <w:rsid w:val="00673D20"/>
    <w:rsid w:val="006B4DE6"/>
    <w:rsid w:val="006B6D60"/>
    <w:rsid w:val="006C3F38"/>
    <w:rsid w:val="00704BE3"/>
    <w:rsid w:val="00742EDB"/>
    <w:rsid w:val="00767CF1"/>
    <w:rsid w:val="00773FC5"/>
    <w:rsid w:val="007A544F"/>
    <w:rsid w:val="007B6CA3"/>
    <w:rsid w:val="00815BBF"/>
    <w:rsid w:val="0084767C"/>
    <w:rsid w:val="008504E6"/>
    <w:rsid w:val="00853984"/>
    <w:rsid w:val="008660FF"/>
    <w:rsid w:val="00890268"/>
    <w:rsid w:val="008925FC"/>
    <w:rsid w:val="008B2660"/>
    <w:rsid w:val="008B4C29"/>
    <w:rsid w:val="008F75EF"/>
    <w:rsid w:val="0090485F"/>
    <w:rsid w:val="00936636"/>
    <w:rsid w:val="00943D6C"/>
    <w:rsid w:val="00945CC2"/>
    <w:rsid w:val="0096067F"/>
    <w:rsid w:val="009A2B6F"/>
    <w:rsid w:val="009A712F"/>
    <w:rsid w:val="009B137C"/>
    <w:rsid w:val="009D03EF"/>
    <w:rsid w:val="009E03D3"/>
    <w:rsid w:val="009E590E"/>
    <w:rsid w:val="009F1DF6"/>
    <w:rsid w:val="00A01D5E"/>
    <w:rsid w:val="00A01EA5"/>
    <w:rsid w:val="00A22AA3"/>
    <w:rsid w:val="00A2445A"/>
    <w:rsid w:val="00A36E46"/>
    <w:rsid w:val="00A50528"/>
    <w:rsid w:val="00A61C85"/>
    <w:rsid w:val="00A72B24"/>
    <w:rsid w:val="00A808A8"/>
    <w:rsid w:val="00AA10DB"/>
    <w:rsid w:val="00AC24FD"/>
    <w:rsid w:val="00AF1B41"/>
    <w:rsid w:val="00B06CC5"/>
    <w:rsid w:val="00B24D6A"/>
    <w:rsid w:val="00B65740"/>
    <w:rsid w:val="00B85DDD"/>
    <w:rsid w:val="00BB31F7"/>
    <w:rsid w:val="00BB79C3"/>
    <w:rsid w:val="00BC46D7"/>
    <w:rsid w:val="00BF42AA"/>
    <w:rsid w:val="00C25349"/>
    <w:rsid w:val="00C33D88"/>
    <w:rsid w:val="00C43BA2"/>
    <w:rsid w:val="00C643DB"/>
    <w:rsid w:val="00C81B8B"/>
    <w:rsid w:val="00C95875"/>
    <w:rsid w:val="00CA77B5"/>
    <w:rsid w:val="00CC5F2B"/>
    <w:rsid w:val="00CE5B3D"/>
    <w:rsid w:val="00CF07C6"/>
    <w:rsid w:val="00CF5378"/>
    <w:rsid w:val="00D5304B"/>
    <w:rsid w:val="00D630A3"/>
    <w:rsid w:val="00DA36F4"/>
    <w:rsid w:val="00DB060C"/>
    <w:rsid w:val="00DB2FFB"/>
    <w:rsid w:val="00DB4011"/>
    <w:rsid w:val="00DC1FC6"/>
    <w:rsid w:val="00DD0F41"/>
    <w:rsid w:val="00DD73ED"/>
    <w:rsid w:val="00DE1494"/>
    <w:rsid w:val="00DE1EF3"/>
    <w:rsid w:val="00DF3463"/>
    <w:rsid w:val="00DF71A8"/>
    <w:rsid w:val="00E04B9D"/>
    <w:rsid w:val="00E07B53"/>
    <w:rsid w:val="00E24FA7"/>
    <w:rsid w:val="00E54A42"/>
    <w:rsid w:val="00E77345"/>
    <w:rsid w:val="00E91A45"/>
    <w:rsid w:val="00E91B02"/>
    <w:rsid w:val="00EA16DE"/>
    <w:rsid w:val="00EA29D4"/>
    <w:rsid w:val="00EB0D54"/>
    <w:rsid w:val="00ED1B73"/>
    <w:rsid w:val="00EF281D"/>
    <w:rsid w:val="00F01EB3"/>
    <w:rsid w:val="00F205AA"/>
    <w:rsid w:val="00F30DA5"/>
    <w:rsid w:val="00F54C08"/>
    <w:rsid w:val="00F67093"/>
    <w:rsid w:val="00F729A2"/>
    <w:rsid w:val="00F75981"/>
    <w:rsid w:val="00F85536"/>
    <w:rsid w:val="00F97FEC"/>
    <w:rsid w:val="00FA04EF"/>
    <w:rsid w:val="00FA1B1D"/>
    <w:rsid w:val="00FD0D3E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ntaelecto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de asignación de tareas</Template>
  <TotalTime>4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Secretario General</cp:lastModifiedBy>
  <cp:revision>7</cp:revision>
  <cp:lastPrinted>2024-11-13T12:17:00Z</cp:lastPrinted>
  <dcterms:created xsi:type="dcterms:W3CDTF">2024-11-13T11:55:00Z</dcterms:created>
  <dcterms:modified xsi:type="dcterms:W3CDTF">2024-11-13T14:36:00Z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