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074533B8" w14:textId="1A1F0A70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 xml:space="preserve">ELECCIONES A REPRESENTANTES DE LA </w:t>
      </w:r>
      <w:r w:rsidR="00E54A42">
        <w:rPr>
          <w:rFonts w:ascii="Arial" w:hAnsi="Arial" w:cs="Arial"/>
          <w:b/>
          <w:sz w:val="24"/>
          <w:szCs w:val="24"/>
        </w:rPr>
        <w:t>COMISIÓN DELEGADA</w:t>
      </w:r>
    </w:p>
    <w:p w14:paraId="04DDC1B6" w14:textId="670BD457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5E31FC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30D02E0A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662F8BC" w14:textId="51E0F9DF" w:rsidR="00D75C75" w:rsidRPr="00410E4D" w:rsidRDefault="005362D8" w:rsidP="00410E4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  <w:r w:rsidR="00410E4D">
        <w:rPr>
          <w:rFonts w:ascii="Arial" w:hAnsi="Arial" w:cs="Arial"/>
          <w:b/>
          <w:sz w:val="24"/>
          <w:szCs w:val="24"/>
          <w:u w:val="single"/>
        </w:rPr>
        <w:br/>
      </w:r>
      <w:r w:rsidR="00D75C75" w:rsidRPr="00BC52FB">
        <w:rPr>
          <w:rFonts w:ascii="Arial" w:hAnsi="Arial" w:cs="Arial"/>
          <w:b/>
          <w:sz w:val="32"/>
          <w:szCs w:val="32"/>
        </w:rPr>
        <w:t>FEDERACIONES AUTONÓMICAS / CLUBES</w:t>
      </w:r>
    </w:p>
    <w:p w14:paraId="367F9D7B" w14:textId="3EDEC6AA" w:rsidR="009A2B6F" w:rsidRPr="00AF1B41" w:rsidRDefault="005362D8" w:rsidP="006062E7">
      <w:pPr>
        <w:jc w:val="center"/>
        <w:rPr>
          <w:rFonts w:ascii="Arial" w:hAnsi="Arial" w:cs="Arial"/>
          <w:b/>
          <w:sz w:val="24"/>
          <w:szCs w:val="24"/>
        </w:rPr>
      </w:pP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9E590E" w:rsidRPr="00630EAD" w14:paraId="4EC7C56C" w14:textId="77777777" w:rsidTr="00CC5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0456A80B" w14:textId="2DDD49C6" w:rsidR="009E590E" w:rsidRPr="009E590E" w:rsidRDefault="009E590E" w:rsidP="0078276E">
            <w:pPr>
              <w:spacing w:after="0"/>
              <w:jc w:val="left"/>
              <w:rPr>
                <w:rFonts w:ascii="Arial" w:hAnsi="Arial" w:cs="Arial"/>
                <w:caps w:val="0"/>
                <w:color w:val="000000" w:themeColor="text1"/>
                <w:sz w:val="22"/>
                <w:szCs w:val="22"/>
              </w:rPr>
            </w:pPr>
            <w:r w:rsidRPr="009E59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INDIQUE SU REPRESENTACIÓN EN LA ASAMBLEA GENERAL DE LA RFETA </w:t>
            </w:r>
          </w:p>
          <w:p w14:paraId="0B795DF4" w14:textId="3BF62D47" w:rsidR="009E590E" w:rsidRPr="009E590E" w:rsidRDefault="000E1DC3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EB0D54">
              <w:rPr>
                <w:rFonts w:ascii="Arial" w:hAnsi="Arial" w:cs="Arial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0ED95CD" wp14:editId="79E75D60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187960</wp:posOffset>
                      </wp:positionV>
                      <wp:extent cx="270000" cy="270000"/>
                      <wp:effectExtent l="0" t="0" r="15875" b="15875"/>
                      <wp:wrapNone/>
                      <wp:docPr id="28611780" name="Rectángulo 286117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00" cy="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361F60" w14:textId="77777777" w:rsidR="009E590E" w:rsidRDefault="009E590E" w:rsidP="009E59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D95CD" id="Rectángulo 28611780" o:spid="_x0000_s1026" style="position:absolute;margin-left:183.25pt;margin-top:14.8pt;width:21.25pt;height:21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" filled="f" strokecolor="#002060" strokeweight="1pt">
                      <v:textbox>
                        <w:txbxContent>
                          <w:p w14:paraId="78361F60" w14:textId="77777777" w:rsidR="009E590E" w:rsidRDefault="009E590E" w:rsidP="009E590E"/>
                        </w:txbxContent>
                      </v:textbox>
                    </v:rect>
                  </w:pict>
                </mc:Fallback>
              </mc:AlternateContent>
            </w:r>
          </w:p>
          <w:p w14:paraId="12E5662C" w14:textId="04162A22" w:rsidR="008C77D6" w:rsidRDefault="009E590E" w:rsidP="0078276E">
            <w:pPr>
              <w:spacing w:after="0"/>
              <w:jc w:val="left"/>
              <w:rPr>
                <w:rFonts w:ascii="Arial" w:hAnsi="Arial" w:cs="Arial"/>
                <w:b w:val="0"/>
                <w:caps w:val="0"/>
                <w:color w:val="000000" w:themeColor="text1"/>
                <w:sz w:val="20"/>
              </w:rPr>
            </w:pPr>
            <w:r w:rsidRPr="00EB0D54">
              <w:rPr>
                <w:rFonts w:ascii="Arial" w:hAnsi="Arial" w:cs="Arial"/>
                <w:color w:val="000000" w:themeColor="text1"/>
                <w:sz w:val="20"/>
              </w:rPr>
              <w:t xml:space="preserve">FEDERACIÓN AUTONÓMICA                       </w:t>
            </w:r>
          </w:p>
          <w:p w14:paraId="2FE730F4" w14:textId="5A3BD292" w:rsidR="00473B60" w:rsidRDefault="00473B60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aps w:val="0"/>
                <w:color w:val="000000" w:themeColor="text1"/>
                <w:sz w:val="20"/>
              </w:rPr>
            </w:pP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8551A24" wp14:editId="18CD0291">
                      <wp:simplePos x="0" y="0"/>
                      <wp:positionH relativeFrom="column">
                        <wp:posOffset>2319655</wp:posOffset>
                      </wp:positionH>
                      <wp:positionV relativeFrom="paragraph">
                        <wp:posOffset>182245</wp:posOffset>
                      </wp:positionV>
                      <wp:extent cx="270000" cy="270000"/>
                      <wp:effectExtent l="0" t="0" r="15875" b="15875"/>
                      <wp:wrapNone/>
                      <wp:docPr id="1911513279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00" cy="27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D5636" id="Rectángulo 3" o:spid="_x0000_s1026" style="position:absolute;margin-left:182.65pt;margin-top:14.35pt;width:21.25pt;height:2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" filled="f" strokecolor="#020202 [484]" strokeweight="1pt"/>
                  </w:pict>
                </mc:Fallback>
              </mc:AlternateContent>
            </w:r>
          </w:p>
          <w:p w14:paraId="5194C473" w14:textId="11AEF863" w:rsidR="00473B60" w:rsidRDefault="009E590E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</w:pPr>
            <w:r w:rsidRPr="00EB0D54">
              <w:rPr>
                <w:rFonts w:ascii="Arial" w:hAnsi="Arial" w:cs="Arial"/>
                <w:bCs/>
                <w:caps w:val="0"/>
                <w:color w:val="000000" w:themeColor="text1"/>
                <w:sz w:val="20"/>
              </w:rPr>
              <w:t xml:space="preserve"> </w:t>
            </w:r>
            <w:r w:rsidR="00473B60">
              <w:rPr>
                <w:rFonts w:ascii="Arial" w:hAnsi="Arial" w:cs="Arial"/>
                <w:bCs/>
                <w:caps w:val="0"/>
                <w:color w:val="000000" w:themeColor="text1"/>
                <w:sz w:val="20"/>
              </w:rPr>
              <w:t xml:space="preserve">CLUBES </w:t>
            </w:r>
            <w:r w:rsidRPr="00EB0D54">
              <w:rPr>
                <w:rFonts w:ascii="Arial" w:hAnsi="Arial" w:cs="Arial"/>
                <w:bCs/>
                <w:caps w:val="0"/>
                <w:color w:val="000000" w:themeColor="text1"/>
                <w:sz w:val="20"/>
              </w:rPr>
              <w:t xml:space="preserve">MODALIDAD OLÍMPICA                                 </w:t>
            </w:r>
          </w:p>
          <w:p w14:paraId="0C2A9322" w14:textId="77777777" w:rsidR="00473B60" w:rsidRDefault="00473B60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</w:pPr>
          </w:p>
          <w:p w14:paraId="4B6AF16F" w14:textId="5341536E" w:rsidR="009E590E" w:rsidRPr="00EB0D54" w:rsidRDefault="009E590E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20"/>
              </w:rPr>
            </w:pPr>
            <w:r w:rsidRPr="00EB0D54">
              <w:rPr>
                <w:rFonts w:ascii="Arial" w:hAnsi="Arial" w:cs="Arial"/>
                <w:bCs/>
                <w:caps w:val="0"/>
                <w:color w:val="000000" w:themeColor="text1"/>
                <w:sz w:val="20"/>
              </w:rPr>
              <w:t>CLUBES OTRAS ESPECIALIDADES</w:t>
            </w:r>
          </w:p>
          <w:p w14:paraId="60BD0723" w14:textId="77777777" w:rsidR="009E590E" w:rsidRPr="00BF45BE" w:rsidRDefault="009E590E" w:rsidP="0078276E">
            <w:pPr>
              <w:spacing w:after="0"/>
              <w:jc w:val="left"/>
              <w:rPr>
                <w:bCs/>
                <w:caps w:val="0"/>
                <w:sz w:val="24"/>
                <w:szCs w:val="24"/>
              </w:rPr>
            </w:pPr>
          </w:p>
        </w:tc>
      </w:tr>
      <w:tr w:rsidR="002943BE" w:rsidRPr="001925E8" w14:paraId="0AE4A1D8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4DE02D95" w:rsidR="00ED1B73" w:rsidRPr="00ED1B73" w:rsidRDefault="00473B60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03D93B7" wp14:editId="6CB1F1DD">
                      <wp:simplePos x="0" y="0"/>
                      <wp:positionH relativeFrom="column">
                        <wp:posOffset>2319655</wp:posOffset>
                      </wp:positionH>
                      <wp:positionV relativeFrom="paragraph">
                        <wp:posOffset>-437515</wp:posOffset>
                      </wp:positionV>
                      <wp:extent cx="270000" cy="270000"/>
                      <wp:effectExtent l="0" t="0" r="15875" b="15875"/>
                      <wp:wrapNone/>
                      <wp:docPr id="1623982137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00" cy="27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61CD0" id="Rectángulo 4" o:spid="_x0000_s1026" style="position:absolute;margin-left:182.65pt;margin-top:-34.45pt;width:21.25pt;height:21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" filled="f" strokecolor="#020202 [484]" strokeweight="1pt"/>
                  </w:pict>
                </mc:Fallback>
              </mc:AlternateContent>
            </w:r>
            <w:r w:rsidR="00F30DA5">
              <w:rPr>
                <w:rFonts w:ascii="Arial" w:hAnsi="Arial" w:cs="Arial"/>
                <w:sz w:val="22"/>
                <w:szCs w:val="22"/>
              </w:rPr>
              <w:t>Nombre</w:t>
            </w:r>
            <w:r w:rsidR="002D3AEA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0E1DC3">
              <w:rPr>
                <w:rFonts w:ascii="Arial" w:hAnsi="Arial" w:cs="Arial"/>
                <w:sz w:val="22"/>
                <w:szCs w:val="22"/>
              </w:rPr>
              <w:t xml:space="preserve"> la federación autonómica o del club:</w:t>
            </w:r>
            <w:r w:rsidR="00F30DA5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815BBF" w:rsidRPr="001925E8" w14:paraId="0D73A79D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A3A664E" w14:textId="78CC3A29" w:rsidR="00815BBF" w:rsidRDefault="006E427D" w:rsidP="006E427D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Nombre </w:t>
            </w:r>
            <w:r>
              <w:rPr>
                <w:rFonts w:ascii="Arial" w:hAnsi="Arial" w:cs="Arial"/>
                <w:sz w:val="22"/>
                <w:szCs w:val="22"/>
              </w:rPr>
              <w:t>y apellidos del representante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30501" w:rsidRPr="001925E8" w14:paraId="6EF1EBF9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7014BFA" w:rsidR="005A47D7" w:rsidRDefault="0007040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Teléfono móvil</w:t>
            </w:r>
            <w:r w:rsidR="00D75C75">
              <w:rPr>
                <w:rFonts w:ascii="Arial" w:hAnsi="Arial" w:cs="Arial"/>
                <w:sz w:val="22"/>
                <w:szCs w:val="22"/>
              </w:rPr>
              <w:t xml:space="preserve"> de contacto del club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668DC3DE" w:rsidR="0028006E" w:rsidRDefault="00070407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correo electrónico</w:t>
            </w:r>
            <w:r w:rsidR="00D75C75">
              <w:rPr>
                <w:rFonts w:ascii="Arial" w:hAnsi="Arial" w:cs="Arial"/>
                <w:sz w:val="22"/>
                <w:szCs w:val="22"/>
              </w:rPr>
              <w:t xml:space="preserve"> del club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4767C" w:rsidRPr="001925E8" w14:paraId="56964D4B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41EA3989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</w:t>
            </w:r>
            <w:r w:rsidR="00FD0D3E">
              <w:rPr>
                <w:rFonts w:ascii="Arial" w:hAnsi="Arial" w:cs="Arial"/>
                <w:sz w:val="22"/>
                <w:szCs w:val="22"/>
              </w:rPr>
              <w:t>a</w:t>
            </w:r>
            <w:r w:rsidR="005B34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3285">
              <w:rPr>
                <w:rFonts w:ascii="Arial" w:hAnsi="Arial" w:cs="Arial"/>
                <w:sz w:val="22"/>
                <w:szCs w:val="22"/>
              </w:rPr>
              <w:t>miembro</w:t>
            </w:r>
            <w:r w:rsidR="005B3485">
              <w:rPr>
                <w:rFonts w:ascii="Arial" w:hAnsi="Arial" w:cs="Arial"/>
                <w:sz w:val="22"/>
                <w:szCs w:val="22"/>
              </w:rPr>
              <w:t xml:space="preserve"> de la Comisión </w:t>
            </w:r>
            <w:proofErr w:type="gramStart"/>
            <w:r w:rsidR="005B3485">
              <w:rPr>
                <w:rFonts w:ascii="Arial" w:hAnsi="Arial" w:cs="Arial"/>
                <w:sz w:val="22"/>
                <w:szCs w:val="22"/>
              </w:rPr>
              <w:t>Delegada</w:t>
            </w:r>
            <w:proofErr w:type="gramEnd"/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5EE36FBB" w14:textId="77777777" w:rsidR="00FF5A56" w:rsidRDefault="00FF5A56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7B021B" w14:textId="003893F0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4418">
              <w:rPr>
                <w:rFonts w:ascii="Arial" w:hAnsi="Arial" w:cs="Arial"/>
                <w:sz w:val="22"/>
                <w:szCs w:val="22"/>
              </w:rPr>
              <w:t>_____________</w:t>
            </w:r>
            <w:r w:rsidR="00FF5A56">
              <w:rPr>
                <w:rFonts w:ascii="Arial" w:hAnsi="Arial" w:cs="Arial"/>
                <w:sz w:val="22"/>
                <w:szCs w:val="22"/>
              </w:rPr>
              <w:t>____</w:t>
            </w:r>
            <w:r w:rsidR="00476376">
              <w:rPr>
                <w:rFonts w:ascii="Arial" w:hAnsi="Arial" w:cs="Arial"/>
                <w:sz w:val="22"/>
                <w:szCs w:val="22"/>
              </w:rPr>
              <w:t>_____________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6376">
              <w:rPr>
                <w:rFonts w:ascii="Arial" w:hAnsi="Arial" w:cs="Arial"/>
                <w:sz w:val="22"/>
                <w:szCs w:val="22"/>
              </w:rPr>
              <w:t>___</w:t>
            </w:r>
            <w:r w:rsidR="00654418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476376">
              <w:rPr>
                <w:rFonts w:ascii="Arial" w:hAnsi="Arial" w:cs="Arial"/>
                <w:sz w:val="22"/>
                <w:szCs w:val="22"/>
              </w:rPr>
              <w:t>______</w:t>
            </w:r>
            <w:r w:rsidR="00654418">
              <w:rPr>
                <w:rFonts w:ascii="Arial" w:hAnsi="Arial" w:cs="Arial"/>
                <w:sz w:val="22"/>
                <w:szCs w:val="22"/>
              </w:rPr>
              <w:t>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6E427D">
                <w:tblPrEx>
                  <w:tbl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  <w:insideH w:val="single" w:sz="4" w:space="0" w:color="7F7F7F" w:themeColor="text1" w:themeTint="80"/>
                    <w:insideV w:val="single" w:sz="4" w:space="0" w:color="7F7F7F" w:themeColor="text1" w:themeTint="80"/>
                  </w:tblBorders>
                </w:tblPrEx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1782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074A85EB" w14:textId="77777777" w:rsidR="006E427D" w:rsidRDefault="006E427D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34042CBA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73FB73CB" w14:textId="0854DB5B" w:rsidR="00A50528" w:rsidRPr="00A2445A" w:rsidRDefault="00A50528" w:rsidP="00A2445A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sz w:val="18"/>
          <w:szCs w:val="18"/>
        </w:rPr>
        <w:t>El plazo de presentación de candidaturas finaliza el lunes 9 de diciembre de 2024</w:t>
      </w:r>
    </w:p>
    <w:p w14:paraId="3D52D956" w14:textId="024B68DC" w:rsidR="00E91A45" w:rsidRPr="00EF281D" w:rsidRDefault="002F470D" w:rsidP="00E91A4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582E3A">
        <w:rPr>
          <w:b/>
          <w:sz w:val="18"/>
          <w:szCs w:val="18"/>
        </w:rPr>
        <w:t>, ya sea del miembro electo</w:t>
      </w:r>
      <w:r w:rsidR="00033AE4">
        <w:rPr>
          <w:b/>
          <w:sz w:val="18"/>
          <w:szCs w:val="18"/>
        </w:rPr>
        <w:t>, o del representante del club electo</w:t>
      </w:r>
      <w:r w:rsidR="00A61C85">
        <w:rPr>
          <w:b/>
          <w:sz w:val="18"/>
          <w:szCs w:val="18"/>
        </w:rPr>
        <w:t xml:space="preserve"> como </w:t>
      </w:r>
      <w:r w:rsidR="008F75EF">
        <w:rPr>
          <w:b/>
          <w:sz w:val="18"/>
          <w:szCs w:val="18"/>
        </w:rPr>
        <w:t>miembro</w:t>
      </w:r>
      <w:r w:rsidR="00582E3A">
        <w:rPr>
          <w:b/>
          <w:sz w:val="18"/>
          <w:szCs w:val="18"/>
        </w:rPr>
        <w:t xml:space="preserve"> de la Asamblea General</w:t>
      </w:r>
      <w:r w:rsidR="00033AE4">
        <w:rPr>
          <w:b/>
          <w:sz w:val="18"/>
          <w:szCs w:val="18"/>
        </w:rPr>
        <w:t xml:space="preserve"> </w:t>
      </w:r>
    </w:p>
    <w:p w14:paraId="21A62523" w14:textId="5EC2C63D" w:rsidR="00DB060C" w:rsidRPr="006E427D" w:rsidRDefault="00EF281D" w:rsidP="006E427D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 xml:space="preserve">Este documento, cumplimentado y convenientemente firmado, debe ser remitido a la siguiente dirección de correo electrónico: </w:t>
      </w:r>
      <w:hyperlink r:id="rId11" w:history="1">
        <w:r w:rsidR="00A61C85" w:rsidRPr="002B7FD8">
          <w:rPr>
            <w:rStyle w:val="Hipervnculo"/>
            <w:b/>
            <w:sz w:val="18"/>
            <w:szCs w:val="18"/>
          </w:rPr>
          <w:t>juntaelectoral@federarco.es</w:t>
        </w:r>
      </w:hyperlink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sectPr w:rsidR="00DB060C" w:rsidRPr="006E427D" w:rsidSect="00EF281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25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B3E52" w14:textId="77777777" w:rsidR="00C50961" w:rsidRDefault="00C50961">
      <w:pPr>
        <w:spacing w:after="0" w:line="240" w:lineRule="auto"/>
      </w:pPr>
      <w:r>
        <w:separator/>
      </w:r>
    </w:p>
  </w:endnote>
  <w:endnote w:type="continuationSeparator" w:id="0">
    <w:p w14:paraId="071BEB48" w14:textId="77777777" w:rsidR="00C50961" w:rsidRDefault="00C5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9D1ED" w14:textId="77777777" w:rsidR="00C50961" w:rsidRDefault="00C50961">
      <w:pPr>
        <w:spacing w:after="0" w:line="240" w:lineRule="auto"/>
      </w:pPr>
      <w:r>
        <w:separator/>
      </w:r>
    </w:p>
  </w:footnote>
  <w:footnote w:type="continuationSeparator" w:id="0">
    <w:p w14:paraId="4321EC57" w14:textId="77777777" w:rsidR="00C50961" w:rsidRDefault="00C50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592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4656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33AE4"/>
    <w:rsid w:val="00070407"/>
    <w:rsid w:val="00076448"/>
    <w:rsid w:val="00096CDF"/>
    <w:rsid w:val="000A11AD"/>
    <w:rsid w:val="000E1DC3"/>
    <w:rsid w:val="000F3603"/>
    <w:rsid w:val="00130501"/>
    <w:rsid w:val="0013223F"/>
    <w:rsid w:val="001400D8"/>
    <w:rsid w:val="00150959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5182F"/>
    <w:rsid w:val="00266AD1"/>
    <w:rsid w:val="0028006E"/>
    <w:rsid w:val="00292A80"/>
    <w:rsid w:val="002943BE"/>
    <w:rsid w:val="002D06E7"/>
    <w:rsid w:val="002D1A5C"/>
    <w:rsid w:val="002D1B35"/>
    <w:rsid w:val="002D3AEA"/>
    <w:rsid w:val="002F0D05"/>
    <w:rsid w:val="002F470D"/>
    <w:rsid w:val="00302541"/>
    <w:rsid w:val="00350B1A"/>
    <w:rsid w:val="0036777D"/>
    <w:rsid w:val="003720A4"/>
    <w:rsid w:val="003A2D16"/>
    <w:rsid w:val="003A3B2D"/>
    <w:rsid w:val="003B0AFE"/>
    <w:rsid w:val="003B4A1E"/>
    <w:rsid w:val="003D22F4"/>
    <w:rsid w:val="003F7080"/>
    <w:rsid w:val="00410E4D"/>
    <w:rsid w:val="004115EE"/>
    <w:rsid w:val="00412008"/>
    <w:rsid w:val="00414D27"/>
    <w:rsid w:val="00415E0B"/>
    <w:rsid w:val="00423F13"/>
    <w:rsid w:val="004366A5"/>
    <w:rsid w:val="0047061E"/>
    <w:rsid w:val="00473B60"/>
    <w:rsid w:val="00476376"/>
    <w:rsid w:val="00484D37"/>
    <w:rsid w:val="00494DC3"/>
    <w:rsid w:val="004C122A"/>
    <w:rsid w:val="004C3DEA"/>
    <w:rsid w:val="004C686F"/>
    <w:rsid w:val="004F0340"/>
    <w:rsid w:val="00500B37"/>
    <w:rsid w:val="0051670F"/>
    <w:rsid w:val="005362D8"/>
    <w:rsid w:val="00536692"/>
    <w:rsid w:val="0054011F"/>
    <w:rsid w:val="005464BF"/>
    <w:rsid w:val="005525EB"/>
    <w:rsid w:val="00582E3A"/>
    <w:rsid w:val="005A08FB"/>
    <w:rsid w:val="005A47D7"/>
    <w:rsid w:val="005B3485"/>
    <w:rsid w:val="005E31FC"/>
    <w:rsid w:val="005E5C03"/>
    <w:rsid w:val="005F3285"/>
    <w:rsid w:val="006049E3"/>
    <w:rsid w:val="006062E7"/>
    <w:rsid w:val="00630EAD"/>
    <w:rsid w:val="006322A3"/>
    <w:rsid w:val="006342C7"/>
    <w:rsid w:val="006410C0"/>
    <w:rsid w:val="00650C88"/>
    <w:rsid w:val="00654418"/>
    <w:rsid w:val="00664610"/>
    <w:rsid w:val="00666796"/>
    <w:rsid w:val="00673D20"/>
    <w:rsid w:val="006B4DE6"/>
    <w:rsid w:val="006B6D60"/>
    <w:rsid w:val="006E427D"/>
    <w:rsid w:val="00704BE3"/>
    <w:rsid w:val="00742EDB"/>
    <w:rsid w:val="00767CF1"/>
    <w:rsid w:val="00773FC5"/>
    <w:rsid w:val="007A544F"/>
    <w:rsid w:val="007B6CA3"/>
    <w:rsid w:val="00815BBF"/>
    <w:rsid w:val="0084767C"/>
    <w:rsid w:val="008504E6"/>
    <w:rsid w:val="00853984"/>
    <w:rsid w:val="008660FF"/>
    <w:rsid w:val="00890268"/>
    <w:rsid w:val="008925FC"/>
    <w:rsid w:val="008B2660"/>
    <w:rsid w:val="008B4C29"/>
    <w:rsid w:val="008C77D6"/>
    <w:rsid w:val="008F75EF"/>
    <w:rsid w:val="0090485F"/>
    <w:rsid w:val="00936636"/>
    <w:rsid w:val="00943D6C"/>
    <w:rsid w:val="0096067F"/>
    <w:rsid w:val="009A2B6F"/>
    <w:rsid w:val="009A712F"/>
    <w:rsid w:val="009B137C"/>
    <w:rsid w:val="009D03EF"/>
    <w:rsid w:val="009E03D3"/>
    <w:rsid w:val="009E590E"/>
    <w:rsid w:val="009F1DF6"/>
    <w:rsid w:val="00A01D5E"/>
    <w:rsid w:val="00A01EA5"/>
    <w:rsid w:val="00A22AA3"/>
    <w:rsid w:val="00A2445A"/>
    <w:rsid w:val="00A36E46"/>
    <w:rsid w:val="00A50528"/>
    <w:rsid w:val="00A61C85"/>
    <w:rsid w:val="00A651D5"/>
    <w:rsid w:val="00A72B24"/>
    <w:rsid w:val="00A808A8"/>
    <w:rsid w:val="00AA10DB"/>
    <w:rsid w:val="00AC24FD"/>
    <w:rsid w:val="00AF1B41"/>
    <w:rsid w:val="00B06CC5"/>
    <w:rsid w:val="00B24D6A"/>
    <w:rsid w:val="00B65740"/>
    <w:rsid w:val="00B85DDD"/>
    <w:rsid w:val="00BB31F7"/>
    <w:rsid w:val="00BB79C3"/>
    <w:rsid w:val="00BC46D7"/>
    <w:rsid w:val="00BC52FB"/>
    <w:rsid w:val="00BF42AA"/>
    <w:rsid w:val="00C25349"/>
    <w:rsid w:val="00C33D88"/>
    <w:rsid w:val="00C43BA2"/>
    <w:rsid w:val="00C50961"/>
    <w:rsid w:val="00C643DB"/>
    <w:rsid w:val="00C81B8B"/>
    <w:rsid w:val="00C95875"/>
    <w:rsid w:val="00CA77B5"/>
    <w:rsid w:val="00CC5F2B"/>
    <w:rsid w:val="00CE5B3D"/>
    <w:rsid w:val="00CF07C6"/>
    <w:rsid w:val="00CF5378"/>
    <w:rsid w:val="00D5304B"/>
    <w:rsid w:val="00D630A3"/>
    <w:rsid w:val="00D75C75"/>
    <w:rsid w:val="00DA36F4"/>
    <w:rsid w:val="00DB060C"/>
    <w:rsid w:val="00DB2FFB"/>
    <w:rsid w:val="00DB4011"/>
    <w:rsid w:val="00DC1FC6"/>
    <w:rsid w:val="00DD0F41"/>
    <w:rsid w:val="00DD73ED"/>
    <w:rsid w:val="00DE1494"/>
    <w:rsid w:val="00DE1EF3"/>
    <w:rsid w:val="00DF3463"/>
    <w:rsid w:val="00DF71A8"/>
    <w:rsid w:val="00E04B9D"/>
    <w:rsid w:val="00E07B53"/>
    <w:rsid w:val="00E24FA7"/>
    <w:rsid w:val="00E54A42"/>
    <w:rsid w:val="00E77345"/>
    <w:rsid w:val="00E86397"/>
    <w:rsid w:val="00E91A45"/>
    <w:rsid w:val="00E91B02"/>
    <w:rsid w:val="00EA16DE"/>
    <w:rsid w:val="00EB0D54"/>
    <w:rsid w:val="00ED1B73"/>
    <w:rsid w:val="00EF281D"/>
    <w:rsid w:val="00F01EB3"/>
    <w:rsid w:val="00F205AA"/>
    <w:rsid w:val="00F30DA5"/>
    <w:rsid w:val="00F54C08"/>
    <w:rsid w:val="00F67093"/>
    <w:rsid w:val="00F729A2"/>
    <w:rsid w:val="00F75981"/>
    <w:rsid w:val="00F85536"/>
    <w:rsid w:val="00F97FEC"/>
    <w:rsid w:val="00FA04EF"/>
    <w:rsid w:val="00FA1B1D"/>
    <w:rsid w:val="00FD0D3E"/>
    <w:rsid w:val="00FE051C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ntaelecto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de asignación de tareas</Template>
  <TotalTime>27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Secretario General</cp:lastModifiedBy>
  <cp:revision>14</cp:revision>
  <cp:lastPrinted>2024-11-13T12:17:00Z</cp:lastPrinted>
  <dcterms:created xsi:type="dcterms:W3CDTF">2024-11-13T11:55:00Z</dcterms:created>
  <dcterms:modified xsi:type="dcterms:W3CDTF">2024-11-13T14:36:00Z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